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萍乡市湘东区滨河小区老旧小区改造项目（一期）材料采购项目潜在投标人报名公告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6925"/>
      <w:bookmarkStart w:id="1" w:name="_Toc35393798"/>
      <w:bookmarkStart w:id="2" w:name="_Toc14910"/>
      <w:bookmarkStart w:id="3" w:name="_Toc35393629"/>
      <w:bookmarkStart w:id="4" w:name="_Toc28359012"/>
      <w:bookmarkStart w:id="5" w:name="_Toc28359089"/>
      <w:bookmarkStart w:id="6" w:name="_Toc5137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萍乡市湘东区滨河小区老旧小区改造项目（一期）材料采购项目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中启信项目咨询有限公司报名，并于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2023年8月26日下午17:00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萍乡市湘东区滨河小区老旧小区改造项目（一期）材料采购项目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90万元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90万元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沥青混凝土等材料采购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4044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40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40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萍乡市湘东区滨河小区老旧小区改造项目（一期）材料采购项目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8359013"/>
      <w:bookmarkStart w:id="8" w:name="_Toc11895"/>
      <w:bookmarkStart w:id="9" w:name="_Toc13076"/>
      <w:bookmarkStart w:id="10" w:name="_Toc23209"/>
      <w:bookmarkStart w:id="11" w:name="_Toc35393799"/>
      <w:bookmarkStart w:id="12" w:name="_Toc35393630"/>
      <w:bookmarkStart w:id="13" w:name="_Toc28359090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35393806"/>
      <w:bookmarkStart w:id="15" w:name="_Toc35393637"/>
      <w:bookmarkStart w:id="16" w:name="_Toc286"/>
      <w:bookmarkStart w:id="17" w:name="_Toc25683"/>
      <w:bookmarkStart w:id="18" w:name="_Toc28359096"/>
      <w:bookmarkStart w:id="19" w:name="_Toc28359019"/>
      <w:bookmarkStart w:id="20" w:name="_Toc25314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17478"/>
      <w:bookmarkStart w:id="24" w:name="_Toc28359015"/>
      <w:bookmarkStart w:id="25" w:name="_Toc35393801"/>
      <w:bookmarkStart w:id="26" w:name="_Toc28359092"/>
      <w:bookmarkStart w:id="27" w:name="_Toc35393632"/>
      <w:bookmarkStart w:id="28" w:name="_Toc1597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中启信项目咨询有限公司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安源镇跃进村新苑小区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2023年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8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24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日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2023年8月26日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20"/>
      <w:bookmarkStart w:id="30" w:name="_Toc35393807"/>
      <w:bookmarkStart w:id="31" w:name="_Toc28359097"/>
      <w:bookmarkStart w:id="32" w:name="_Toc35393638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bookmarkEnd w:id="29"/>
    <w:bookmarkEnd w:id="30"/>
    <w:bookmarkEnd w:id="31"/>
    <w:bookmarkEnd w:id="32"/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中启信项目咨询有限公司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安源镇跃进村新苑小区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16679011007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兰云</w:t>
      </w:r>
      <w:bookmarkStart w:id="35" w:name="_GoBack"/>
      <w:bookmarkEnd w:id="35"/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2C848FD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59E4FFF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BCB0097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A8729A"/>
    <w:rsid w:val="63D81F94"/>
    <w:rsid w:val="642563E7"/>
    <w:rsid w:val="663C15B4"/>
    <w:rsid w:val="677F377B"/>
    <w:rsid w:val="68E06882"/>
    <w:rsid w:val="68F84471"/>
    <w:rsid w:val="69C52588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2024-04-12T06:36:29Z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A1B1B89B136E4A9EBC520C767044972D_13</vt:lpwstr>
  </property>
</Properties>
</file>